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D4C" w:rsidRPr="00DA3889" w:rsidRDefault="005C6320" w:rsidP="00DD1BCB">
      <w:pPr>
        <w:jc w:val="center"/>
        <w:rPr>
          <w:rFonts w:ascii="Arial" w:hAnsi="Arial" w:cs="Arial"/>
          <w:b/>
          <w:sz w:val="28"/>
          <w:szCs w:val="24"/>
          <w:u w:val="single"/>
        </w:rPr>
      </w:pPr>
      <w:r w:rsidRPr="00DA3889">
        <w:rPr>
          <w:rFonts w:ascii="Arial" w:hAnsi="Arial" w:cs="Arial"/>
          <w:b/>
          <w:sz w:val="28"/>
          <w:szCs w:val="24"/>
          <w:u w:val="single"/>
        </w:rPr>
        <w:t>Nutley Edge Activity Break COVID-19</w:t>
      </w:r>
      <w:r w:rsidR="0044338F">
        <w:rPr>
          <w:rFonts w:ascii="Arial" w:hAnsi="Arial" w:cs="Arial"/>
          <w:b/>
          <w:sz w:val="28"/>
          <w:szCs w:val="24"/>
          <w:u w:val="single"/>
        </w:rPr>
        <w:t xml:space="preserve"> Risk Assessment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D1BCB" w:rsidTr="00BE05AA">
        <w:tc>
          <w:tcPr>
            <w:tcW w:w="4508" w:type="dxa"/>
            <w:vAlign w:val="center"/>
          </w:tcPr>
          <w:p w:rsidR="00DD1BCB" w:rsidRDefault="00DD1BCB" w:rsidP="00BE05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6009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AF828B5" wp14:editId="7D3E9C6A">
                  <wp:extent cx="1828800" cy="1828800"/>
                  <wp:effectExtent l="0" t="0" r="0" b="0"/>
                  <wp:docPr id="1" name="Picture 1" descr="C:\Users\fvoller\AppData\Local\Microsoft\Windows\INetCache\IE\S11WMTJN\Coronavirus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voller\AppData\Local\Microsoft\Windows\INetCache\IE\S11WMTJN\Coronavirus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:rsidR="00DD1BCB" w:rsidRDefault="00DD1BCB" w:rsidP="00BE05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D1BCB" w:rsidRDefault="00DD1BCB" w:rsidP="00BE05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Due to the COVID-19 outbreak there will be some changes at Nutley Edge</w:t>
            </w:r>
          </w:p>
          <w:p w:rsidR="00DD1BCB" w:rsidRDefault="00DD1BCB" w:rsidP="00BE05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D1BCB" w:rsidRDefault="00DD1BCB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75669" w:rsidTr="00FB0AB1">
        <w:tc>
          <w:tcPr>
            <w:tcW w:w="4508" w:type="dxa"/>
          </w:tcPr>
          <w:p w:rsidR="00275669" w:rsidRDefault="00275669" w:rsidP="0027566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566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828800" cy="1828800"/>
                  <wp:effectExtent l="0" t="0" r="0" b="0"/>
                  <wp:docPr id="4" name="Picture 4" descr="C:\Users\fvoller\AppData\Local\Microsoft\Windows\INetCache\IE\XP0O09P7\Swab Mout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voller\AppData\Local\Microsoft\Windows\INetCache\IE\XP0O09P7\Swab Mout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:rsidR="00275669" w:rsidRDefault="00FB0AB1" w:rsidP="00FB0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Where possible all guests and staff are to get a COVID-19 test before going to Nutley Edge</w:t>
            </w:r>
          </w:p>
        </w:tc>
      </w:tr>
    </w:tbl>
    <w:p w:rsidR="00275669" w:rsidRDefault="00275669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60092" w:rsidTr="00960092">
        <w:tc>
          <w:tcPr>
            <w:tcW w:w="4508" w:type="dxa"/>
          </w:tcPr>
          <w:p w:rsidR="0014381C" w:rsidRDefault="0014381C" w:rsidP="001438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81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828800" cy="1524000"/>
                  <wp:effectExtent l="0" t="0" r="0" b="0"/>
                  <wp:docPr id="2" name="Picture 2" descr="C:\Users\fvoller\AppData\Local\Microsoft\Windows\INetCache\IE\C1KGUG2R\Social Distanc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voller\AppData\Local\Microsoft\Windows\INetCache\IE\C1KGUG2R\Social Distancing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71" b="9896"/>
                          <a:stretch/>
                        </pic:blipFill>
                        <pic:spPr bwMode="auto">
                          <a:xfrm>
                            <a:off x="0" y="0"/>
                            <a:ext cx="18288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:rsidR="00960092" w:rsidRDefault="00CC4DC9" w:rsidP="00CC4D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We will ask our guests to</w:t>
            </w:r>
            <w:r w:rsidR="001220F9">
              <w:rPr>
                <w:rFonts w:ascii="Arial" w:hAnsi="Arial" w:cs="Arial"/>
                <w:sz w:val="24"/>
                <w:szCs w:val="24"/>
              </w:rPr>
              <w:t xml:space="preserve"> try and</w:t>
            </w:r>
            <w:r>
              <w:rPr>
                <w:rFonts w:ascii="Arial" w:hAnsi="Arial" w:cs="Arial"/>
                <w:sz w:val="24"/>
                <w:szCs w:val="24"/>
              </w:rPr>
              <w:t xml:space="preserve"> maintain social distancing</w:t>
            </w:r>
          </w:p>
          <w:p w:rsidR="00960092" w:rsidRDefault="00960092" w:rsidP="009600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60092" w:rsidRDefault="00960092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77FDA" w:rsidTr="00C77FDA">
        <w:tc>
          <w:tcPr>
            <w:tcW w:w="4508" w:type="dxa"/>
          </w:tcPr>
          <w:p w:rsidR="00C77FDA" w:rsidRDefault="00C77FDA" w:rsidP="00C77FD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77FDA" w:rsidRDefault="00C77FDA" w:rsidP="00C77FD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inline distT="0" distB="0" distL="0" distR="0">
                  <wp:extent cx="1866900" cy="1244600"/>
                  <wp:effectExtent l="0" t="0" r="0" b="0"/>
                  <wp:docPr id="13" name="Picture 13" descr="Holiday Cottages in East Sussex - Nutley Edge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liday Cottages in East Sussex - Nutley Edge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473" cy="1246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7FDA" w:rsidRDefault="00C77FDA" w:rsidP="00C77FD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  <w:vAlign w:val="center"/>
          </w:tcPr>
          <w:p w:rsidR="00C77FDA" w:rsidRDefault="00C77FDA" w:rsidP="00C77FD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77FDA" w:rsidRDefault="00C77FDA" w:rsidP="00C77FD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If the weather permi</w:t>
            </w:r>
            <w:r w:rsidR="001220F9">
              <w:rPr>
                <w:rFonts w:ascii="Arial" w:hAnsi="Arial" w:cs="Arial"/>
                <w:sz w:val="24"/>
                <w:szCs w:val="24"/>
              </w:rPr>
              <w:t>ts we can eat our meals outside</w:t>
            </w:r>
          </w:p>
          <w:p w:rsidR="00C77FDA" w:rsidRDefault="00C77FDA" w:rsidP="00C77FD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77FDA" w:rsidRDefault="00C77FDA">
      <w:pPr>
        <w:rPr>
          <w:rFonts w:ascii="Arial" w:hAnsi="Arial" w:cs="Arial"/>
          <w:sz w:val="24"/>
          <w:szCs w:val="24"/>
        </w:rPr>
      </w:pPr>
    </w:p>
    <w:p w:rsidR="00C77FDA" w:rsidRDefault="00C77FDA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4381C" w:rsidTr="007D7C57">
        <w:tc>
          <w:tcPr>
            <w:tcW w:w="4508" w:type="dxa"/>
          </w:tcPr>
          <w:p w:rsidR="0014381C" w:rsidRDefault="00A40A6D" w:rsidP="00A40A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0A6D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>
                  <wp:extent cx="1828800" cy="1828800"/>
                  <wp:effectExtent l="0" t="0" r="0" b="0"/>
                  <wp:docPr id="3" name="Picture 3" descr="C:\Users\fvoller\AppData\Local\Microsoft\Windows\INetCache\IE\S11WMTJN\Face Mask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voller\AppData\Local\Microsoft\Windows\INetCache\IE\S11WMTJN\Face Mask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:rsidR="0014381C" w:rsidRDefault="0014381C" w:rsidP="00B867D6">
            <w:pPr>
              <w:rPr>
                <w:rFonts w:ascii="Arial" w:hAnsi="Arial" w:cs="Arial"/>
                <w:sz w:val="24"/>
                <w:szCs w:val="24"/>
              </w:rPr>
            </w:pPr>
          </w:p>
          <w:p w:rsidR="00ED49E5" w:rsidRDefault="00ED49E5" w:rsidP="00ED49E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Where possible all guests and staff are to wear a mask whilst travelling on the minibus</w:t>
            </w:r>
          </w:p>
          <w:p w:rsidR="00ED49E5" w:rsidRDefault="00ED49E5" w:rsidP="007D7C5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D49E5" w:rsidRDefault="00ED49E5">
      <w:pPr>
        <w:rPr>
          <w:rFonts w:ascii="Arial" w:hAnsi="Arial" w:cs="Arial"/>
          <w:sz w:val="24"/>
          <w:szCs w:val="24"/>
        </w:rPr>
      </w:pPr>
    </w:p>
    <w:p w:rsidR="00115755" w:rsidRDefault="00115755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204B5" w:rsidTr="00BE05AA">
        <w:tc>
          <w:tcPr>
            <w:tcW w:w="4508" w:type="dxa"/>
          </w:tcPr>
          <w:p w:rsidR="00C204B5" w:rsidRDefault="005945FD" w:rsidP="00EC6E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45FD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828800" cy="1828800"/>
                  <wp:effectExtent l="0" t="0" r="0" b="0"/>
                  <wp:docPr id="7" name="Picture 7" descr="C:\Users\fvoller\AppData\Local\Microsoft\Windows\INetCache\IE\S11WMTJN\Wash Hands 20 Second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voller\AppData\Local\Microsoft\Windows\INetCache\IE\S11WMTJN\Wash Hands 20 Second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:rsidR="00C204B5" w:rsidRDefault="005945FD" w:rsidP="00BE05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All guests and staff need to wash their hands regularly for </w:t>
            </w:r>
            <w:r w:rsidR="00023E91">
              <w:rPr>
                <w:rFonts w:ascii="Arial" w:hAnsi="Arial" w:cs="Arial"/>
                <w:sz w:val="24"/>
                <w:szCs w:val="24"/>
              </w:rPr>
              <w:t xml:space="preserve">at least </w:t>
            </w:r>
            <w:r>
              <w:rPr>
                <w:rFonts w:ascii="Arial" w:hAnsi="Arial" w:cs="Arial"/>
                <w:sz w:val="24"/>
                <w:szCs w:val="24"/>
              </w:rPr>
              <w:t>20 seconds</w:t>
            </w:r>
          </w:p>
        </w:tc>
      </w:tr>
    </w:tbl>
    <w:p w:rsidR="00DB5E45" w:rsidRDefault="00DB5E45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22BA8" w:rsidTr="00822BA8">
        <w:tc>
          <w:tcPr>
            <w:tcW w:w="4508" w:type="dxa"/>
          </w:tcPr>
          <w:p w:rsidR="00EC6E0F" w:rsidRDefault="00EC6E0F" w:rsidP="003C28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22BA8" w:rsidRDefault="003C28F5" w:rsidP="003C28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28F5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504950" cy="1504950"/>
                  <wp:effectExtent l="0" t="0" r="0" b="0"/>
                  <wp:docPr id="11" name="Picture 11" descr="C:\Users\fvoller\AppData\Local\Microsoft\Windows\INetCache\IE\RQ1T3KF8\Infection Control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fvoller\AppData\Local\Microsoft\Windows\INetCache\IE\RQ1T3KF8\Infection Control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6E0F" w:rsidRDefault="00EC6E0F" w:rsidP="003C28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  <w:vAlign w:val="center"/>
          </w:tcPr>
          <w:p w:rsidR="00822BA8" w:rsidRDefault="00822BA8" w:rsidP="00822B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22BA8" w:rsidRDefault="00DB3FB3" w:rsidP="00822B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Support workers</w:t>
            </w:r>
            <w:r w:rsidR="003C28F5">
              <w:rPr>
                <w:rFonts w:ascii="Arial" w:hAnsi="Arial" w:cs="Arial"/>
                <w:sz w:val="24"/>
                <w:szCs w:val="24"/>
              </w:rPr>
              <w:t xml:space="preserve"> will wear masks, aprons and gloves if you need support with personal care or medication</w:t>
            </w:r>
          </w:p>
          <w:p w:rsidR="00822BA8" w:rsidRDefault="00822BA8" w:rsidP="00822B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22BA8" w:rsidRDefault="00822BA8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C28F5" w:rsidTr="003C28F5">
        <w:tc>
          <w:tcPr>
            <w:tcW w:w="4508" w:type="dxa"/>
          </w:tcPr>
          <w:p w:rsidR="003C28F5" w:rsidRDefault="003C28F5" w:rsidP="003C28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28F5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828800" cy="1828800"/>
                  <wp:effectExtent l="0" t="0" r="0" b="0"/>
                  <wp:docPr id="10" name="Picture 10" descr="C:\Users\fvoller\AppData\Local\Microsoft\Windows\INetCache\IE\C1KGUG2R\Clean Bathroo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voller\AppData\Local\Microsoft\Windows\INetCache\IE\C1KGUG2R\Clean Bathroo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:rsidR="003C28F5" w:rsidRDefault="003C28F5" w:rsidP="003C28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C28F5" w:rsidRDefault="00DB3FB3" w:rsidP="003C28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Support workers</w:t>
            </w:r>
            <w:r w:rsidR="003C28F5">
              <w:rPr>
                <w:rFonts w:ascii="Arial" w:hAnsi="Arial" w:cs="Arial"/>
                <w:sz w:val="24"/>
                <w:szCs w:val="24"/>
              </w:rPr>
              <w:t xml:space="preserve"> will need to </w:t>
            </w:r>
            <w:r w:rsidR="00A46001">
              <w:rPr>
                <w:rFonts w:ascii="Arial" w:hAnsi="Arial" w:cs="Arial"/>
                <w:sz w:val="24"/>
                <w:szCs w:val="24"/>
              </w:rPr>
              <w:t>clean the bathrooms and surfaces</w:t>
            </w:r>
            <w:r w:rsidR="003C28F5">
              <w:rPr>
                <w:rFonts w:ascii="Arial" w:hAnsi="Arial" w:cs="Arial"/>
                <w:sz w:val="24"/>
                <w:szCs w:val="24"/>
              </w:rPr>
              <w:t xml:space="preserve"> regularly each day</w:t>
            </w:r>
          </w:p>
          <w:p w:rsidR="003C28F5" w:rsidRDefault="003C28F5" w:rsidP="003C28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C6E0F" w:rsidRPr="00571B1E" w:rsidRDefault="00EC6E0F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EC6E0F" w:rsidRPr="00571B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60E"/>
    <w:rsid w:val="00023E91"/>
    <w:rsid w:val="00115755"/>
    <w:rsid w:val="001220F9"/>
    <w:rsid w:val="0014381C"/>
    <w:rsid w:val="00275669"/>
    <w:rsid w:val="003C28F5"/>
    <w:rsid w:val="0044338F"/>
    <w:rsid w:val="00571B1E"/>
    <w:rsid w:val="005945FD"/>
    <w:rsid w:val="005C6320"/>
    <w:rsid w:val="005F0C18"/>
    <w:rsid w:val="006D61FC"/>
    <w:rsid w:val="00786AE9"/>
    <w:rsid w:val="007D7C57"/>
    <w:rsid w:val="00822BA8"/>
    <w:rsid w:val="008A5187"/>
    <w:rsid w:val="0094293D"/>
    <w:rsid w:val="00960092"/>
    <w:rsid w:val="00961998"/>
    <w:rsid w:val="00A40A6D"/>
    <w:rsid w:val="00A46001"/>
    <w:rsid w:val="00A85472"/>
    <w:rsid w:val="00B867D6"/>
    <w:rsid w:val="00C204B5"/>
    <w:rsid w:val="00C77FDA"/>
    <w:rsid w:val="00CC4DC9"/>
    <w:rsid w:val="00D126DB"/>
    <w:rsid w:val="00D24D4C"/>
    <w:rsid w:val="00D25A31"/>
    <w:rsid w:val="00D54A1E"/>
    <w:rsid w:val="00D8560E"/>
    <w:rsid w:val="00DA3889"/>
    <w:rsid w:val="00DB3FB3"/>
    <w:rsid w:val="00DB5E45"/>
    <w:rsid w:val="00DD1BCB"/>
    <w:rsid w:val="00EC6E0F"/>
    <w:rsid w:val="00ED49E5"/>
    <w:rsid w:val="00FB0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6D1AB6-38B1-4B3D-834C-6E77A756C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5A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3E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E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google.co.uk/url?sa=i&amp;url=https://www.nutleyedge.org.uk/cottages/&amp;psig=AOvVaw01kpq1easuyltsmGfuqqyT&amp;ust=1591176777863000&amp;source=images&amp;cd=vfe&amp;ved=0CAIQjRxqFwoTCNiWscfp4ukCFQAAAAAdAAAAABAE" TargetMode="External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5898ACDC.dotm</Template>
  <TotalTime>0</TotalTime>
  <Pages>2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Your Organization Name</Company>
  <LinksUpToDate>false</LinksUpToDate>
  <CharactersWithSpaces>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Voller</dc:creator>
  <cp:keywords/>
  <dc:description/>
  <cp:lastModifiedBy>Florence Voller</cp:lastModifiedBy>
  <cp:revision>3</cp:revision>
  <cp:lastPrinted>2020-06-02T13:53:00Z</cp:lastPrinted>
  <dcterms:created xsi:type="dcterms:W3CDTF">2022-08-25T09:15:00Z</dcterms:created>
  <dcterms:modified xsi:type="dcterms:W3CDTF">2022-08-25T09:15:00Z</dcterms:modified>
</cp:coreProperties>
</file>